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color w:val="000000" w:themeColor="text1"/>
          <w:sz w:val="44"/>
          <w:szCs w:val="44"/>
          <w:lang w:val="en-US" w:eastAsia="zh-CN"/>
        </w:rPr>
        <w:t>官新房建1标砖块</w:t>
      </w:r>
      <w:r>
        <w:rPr>
          <w:rFonts w:hint="eastAsia" w:ascii="仿宋" w:hAnsi="仿宋" w:eastAsia="仿宋" w:cs="仿宋"/>
          <w:b/>
          <w:color w:val="000000" w:themeColor="text1"/>
          <w:sz w:val="44"/>
          <w:szCs w:val="44"/>
        </w:rPr>
        <w:t>招标公告</w:t>
      </w:r>
    </w:p>
    <w:p>
      <w:pPr>
        <w:jc w:val="center"/>
        <w:rPr>
          <w:rFonts w:hint="eastAsia" w:ascii="仿宋" w:hAnsi="仿宋" w:eastAsia="仿宋" w:cs="仿宋"/>
          <w:color w:val="000000"/>
          <w:kern w:val="0"/>
          <w:sz w:val="24"/>
        </w:rPr>
      </w:pP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</w:rPr>
      </w:pPr>
      <w:r>
        <w:rPr>
          <w:rFonts w:hint="eastAsia" w:ascii="仿宋" w:hAnsi="仿宋" w:eastAsia="仿宋" w:cs="仿宋"/>
          <w:sz w:val="24"/>
        </w:rPr>
        <w:t>湖南路桥建设集团有限责任公司</w:t>
      </w:r>
      <w:r>
        <w:rPr>
          <w:rFonts w:hint="eastAsia" w:ascii="仿宋" w:hAnsi="仿宋" w:eastAsia="仿宋" w:cs="仿宋"/>
          <w:sz w:val="24"/>
          <w:lang w:val="en-US" w:eastAsia="zh-CN"/>
        </w:rPr>
        <w:t>三分公司</w:t>
      </w:r>
      <w:r>
        <w:rPr>
          <w:rFonts w:hint="eastAsia" w:ascii="仿宋" w:hAnsi="仿宋" w:eastAsia="仿宋" w:cs="仿宋"/>
          <w:sz w:val="24"/>
        </w:rPr>
        <w:t>拟对</w:t>
      </w:r>
      <w:r>
        <w:rPr>
          <w:rFonts w:hint="eastAsia" w:ascii="仿宋" w:hAnsi="仿宋" w:eastAsia="仿宋" w:cs="仿宋"/>
          <w:sz w:val="24"/>
          <w:lang w:val="en-US" w:eastAsia="zh-CN"/>
        </w:rPr>
        <w:t>官新房建1标</w:t>
      </w:r>
      <w:r>
        <w:rPr>
          <w:rFonts w:hint="eastAsia" w:ascii="仿宋" w:hAnsi="仿宋" w:eastAsia="仿宋" w:cs="仿宋"/>
          <w:sz w:val="24"/>
        </w:rPr>
        <w:t>施工项目所需的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砖块</w:t>
      </w:r>
      <w:r>
        <w:rPr>
          <w:rFonts w:hint="eastAsia" w:ascii="仿宋" w:hAnsi="仿宋" w:eastAsia="仿宋" w:cs="仿宋"/>
          <w:sz w:val="24"/>
        </w:rPr>
        <w:t>物资进行公开招标，诚邀符合招标要求的单位前来投标</w:t>
      </w:r>
      <w:r>
        <w:rPr>
          <w:rFonts w:hint="eastAsia" w:ascii="仿宋" w:hAnsi="仿宋" w:eastAsia="仿宋" w:cs="仿宋"/>
          <w:color w:val="000000" w:themeColor="text1"/>
          <w:sz w:val="24"/>
        </w:rPr>
        <w:t>。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一、</w:t>
      </w:r>
      <w:r>
        <w:rPr>
          <w:rFonts w:hint="eastAsia" w:ascii="仿宋" w:hAnsi="仿宋" w:eastAsia="仿宋" w:cs="仿宋"/>
          <w:kern w:val="1"/>
          <w:sz w:val="24"/>
        </w:rPr>
        <w:t>招标内容和范围包括：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</w:rPr>
      </w:pPr>
      <w:r>
        <w:rPr>
          <w:rFonts w:hint="eastAsia" w:ascii="仿宋" w:hAnsi="仿宋" w:eastAsia="仿宋" w:cs="仿宋"/>
          <w:sz w:val="24"/>
        </w:rPr>
        <w:t>湖南路桥建设集团有限责任公司</w:t>
      </w:r>
      <w:r>
        <w:rPr>
          <w:rFonts w:hint="eastAsia" w:ascii="仿宋" w:hAnsi="仿宋" w:eastAsia="仿宋" w:cs="仿宋"/>
          <w:sz w:val="24"/>
          <w:lang w:val="en-US" w:eastAsia="zh-CN"/>
        </w:rPr>
        <w:t>三分公司官新房建1标</w:t>
      </w:r>
      <w:r>
        <w:rPr>
          <w:rFonts w:hint="eastAsia" w:ascii="仿宋" w:hAnsi="仿宋" w:eastAsia="仿宋" w:cs="仿宋"/>
          <w:sz w:val="24"/>
        </w:rPr>
        <w:t>施工项目所需的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砖块</w:t>
      </w:r>
      <w:r>
        <w:rPr>
          <w:rFonts w:hint="eastAsia" w:ascii="仿宋" w:hAnsi="仿宋" w:eastAsia="仿宋" w:cs="仿宋"/>
          <w:sz w:val="24"/>
        </w:rPr>
        <w:t>物资采购。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本次招标预计总数量：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分为3个包件，包件1 红砖1210000块；包件2 红砖930000块、水泥砖35000块；包件3 页岩砖1051000块、水泥空心砖45000块、水泥空盖砖15000块。</w:t>
      </w:r>
      <w:r>
        <w:rPr>
          <w:rFonts w:hint="eastAsia" w:ascii="仿宋" w:hAnsi="仿宋" w:eastAsia="仿宋" w:cs="仿宋"/>
          <w:sz w:val="24"/>
        </w:rPr>
        <w:t>（具体明细及相关要求见附件及招标文件</w:t>
      </w:r>
      <w:r>
        <w:rPr>
          <w:rFonts w:hint="eastAsia" w:ascii="仿宋" w:hAnsi="仿宋" w:eastAsia="仿宋" w:cs="仿宋"/>
          <w:kern w:val="1"/>
          <w:sz w:val="24"/>
        </w:rPr>
        <w:t>投标人须知</w:t>
      </w:r>
      <w:r>
        <w:rPr>
          <w:rFonts w:hint="eastAsia" w:ascii="仿宋" w:hAnsi="仿宋" w:eastAsia="仿宋" w:cs="仿宋"/>
          <w:sz w:val="24"/>
        </w:rPr>
        <w:t>）。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b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二、</w:t>
      </w:r>
      <w:r>
        <w:rPr>
          <w:rFonts w:hint="eastAsia" w:ascii="仿宋" w:hAnsi="仿宋" w:eastAsia="仿宋" w:cs="仿宋"/>
          <w:kern w:val="1"/>
          <w:sz w:val="24"/>
        </w:rPr>
        <w:t>投标人资质要求：</w:t>
      </w:r>
    </w:p>
    <w:p>
      <w:pPr>
        <w:numPr>
          <w:ilvl w:val="0"/>
          <w:numId w:val="0"/>
        </w:numPr>
        <w:tabs>
          <w:tab w:val="left" w:pos="993"/>
          <w:tab w:val="left" w:pos="8075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1、营业范围要求：</w:t>
      </w:r>
      <w:r>
        <w:rPr>
          <w:rFonts w:hint="eastAsia" w:ascii="仿宋" w:hAnsi="仿宋" w:eastAsia="仿宋" w:cs="仿宋"/>
          <w:kern w:val="1"/>
          <w:sz w:val="24"/>
        </w:rPr>
        <w:t>中国大陆境内合法注册的，具有生产经营、独立企业法人资格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的生产商或经销商</w:t>
      </w:r>
      <w:r>
        <w:rPr>
          <w:rFonts w:hint="eastAsia" w:ascii="仿宋" w:hAnsi="仿宋" w:eastAsia="仿宋" w:cs="仿宋"/>
          <w:kern w:val="1"/>
          <w:sz w:val="24"/>
        </w:rPr>
        <w:t xml:space="preserve">，且营业执照在有效期内（须提供营业执照）； </w:t>
      </w:r>
    </w:p>
    <w:p>
      <w:pPr>
        <w:numPr>
          <w:ilvl w:val="0"/>
          <w:numId w:val="0"/>
        </w:numPr>
        <w:tabs>
          <w:tab w:val="left" w:pos="993"/>
          <w:tab w:val="left" w:pos="8075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2、生产能力要求：具有招标物资生产或供应经验的生产商或经销商；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3、</w:t>
      </w:r>
      <w:r>
        <w:rPr>
          <w:rFonts w:hint="eastAsia" w:ascii="仿宋" w:hAnsi="仿宋" w:eastAsia="仿宋" w:cs="仿宋"/>
          <w:kern w:val="1"/>
          <w:sz w:val="24"/>
        </w:rPr>
        <w:t>质量保证能力要求：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（1）</w:t>
      </w:r>
      <w:r>
        <w:rPr>
          <w:rFonts w:hint="eastAsia" w:ascii="仿宋" w:hAnsi="仿宋" w:eastAsia="仿宋" w:cs="仿宋"/>
          <w:kern w:val="1"/>
          <w:sz w:val="24"/>
          <w:u w:val="single"/>
        </w:rPr>
        <w:t>20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20</w:t>
      </w:r>
      <w:r>
        <w:rPr>
          <w:rFonts w:hint="eastAsia" w:ascii="仿宋" w:hAnsi="仿宋" w:eastAsia="仿宋" w:cs="仿宋"/>
          <w:kern w:val="1"/>
          <w:sz w:val="24"/>
        </w:rPr>
        <w:t>年至今,无因质量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问题</w:t>
      </w:r>
      <w:r>
        <w:rPr>
          <w:rFonts w:hint="eastAsia" w:ascii="仿宋" w:hAnsi="仿宋" w:eastAsia="仿宋" w:cs="仿宋"/>
          <w:kern w:val="1"/>
          <w:sz w:val="24"/>
        </w:rPr>
        <w:t>被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住建部或当地住房和城乡建设局</w:t>
      </w:r>
      <w:r>
        <w:rPr>
          <w:rFonts w:hint="eastAsia" w:ascii="仿宋" w:hAnsi="仿宋" w:eastAsia="仿宋" w:cs="仿宋"/>
          <w:kern w:val="1"/>
          <w:sz w:val="24"/>
        </w:rPr>
        <w:t>通报（含正在整改的）。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4、履约信用要求：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 xml:space="preserve">（1）具有良好的社会信誉，未被列入“信用中国”（ </w:t>
      </w:r>
      <w:r>
        <w:rPr>
          <w:rFonts w:hint="eastAsia" w:ascii="仿宋" w:hAnsi="仿宋" w:eastAsia="仿宋" w:cs="仿宋"/>
          <w:kern w:val="1"/>
          <w:sz w:val="24"/>
        </w:rPr>
        <w:fldChar w:fldCharType="begin"/>
      </w:r>
      <w:r>
        <w:rPr>
          <w:rFonts w:hint="eastAsia" w:ascii="仿宋" w:hAnsi="仿宋" w:eastAsia="仿宋" w:cs="仿宋"/>
          <w:kern w:val="1"/>
          <w:sz w:val="24"/>
        </w:rPr>
        <w:instrText xml:space="preserve"> HYPERLINK "http://www.creditchina.gov.cn）或各级信用信息共享平台查询为失信被执行人的（须提供网站查询截图）。" </w:instrText>
      </w:r>
      <w:r>
        <w:rPr>
          <w:rFonts w:hint="eastAsia" w:ascii="仿宋" w:hAnsi="仿宋" w:eastAsia="仿宋" w:cs="仿宋"/>
          <w:kern w:val="1"/>
          <w:sz w:val="24"/>
        </w:rPr>
        <w:fldChar w:fldCharType="separate"/>
      </w:r>
      <w:r>
        <w:rPr>
          <w:rStyle w:val="6"/>
          <w:rFonts w:hint="eastAsia" w:ascii="仿宋" w:hAnsi="仿宋" w:eastAsia="仿宋" w:cs="仿宋"/>
          <w:kern w:val="1"/>
          <w:sz w:val="24"/>
        </w:rPr>
        <w:t>www.creditchina.gov.cn）或各级信用信息共享平台查询为失信被执行人的（须提供网站查询截图）。</w:t>
      </w:r>
      <w:r>
        <w:rPr>
          <w:rFonts w:hint="eastAsia" w:ascii="仿宋" w:hAnsi="仿宋" w:eastAsia="仿宋" w:cs="仿宋"/>
          <w:kern w:val="1"/>
          <w:sz w:val="24"/>
        </w:rPr>
        <w:fldChar w:fldCharType="end"/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5、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其他</w:t>
      </w:r>
      <w:r>
        <w:rPr>
          <w:rFonts w:hint="eastAsia" w:ascii="仿宋" w:hAnsi="仿宋" w:eastAsia="仿宋" w:cs="仿宋"/>
          <w:kern w:val="1"/>
          <w:sz w:val="24"/>
        </w:rPr>
        <w:t>要求：投标人近两年与我司无诉讼或仲裁（已友好协商和解的不在此范围内）。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6、</w:t>
      </w:r>
      <w:r>
        <w:rPr>
          <w:rFonts w:hint="eastAsia" w:ascii="仿宋" w:hAnsi="仿宋" w:eastAsia="仿宋" w:cs="仿宋"/>
          <w:kern w:val="1"/>
          <w:sz w:val="24"/>
        </w:rPr>
        <w:t>供货业绩要求：投标人具有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同类材料</w:t>
      </w:r>
      <w:r>
        <w:rPr>
          <w:rFonts w:hint="eastAsia" w:ascii="仿宋" w:hAnsi="仿宋" w:eastAsia="仿宋" w:cs="仿宋"/>
          <w:kern w:val="1"/>
          <w:sz w:val="24"/>
        </w:rPr>
        <w:t>供货业绩（须提供中标通知书、供货合同等证明资料）。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三、</w:t>
      </w:r>
      <w:r>
        <w:rPr>
          <w:rFonts w:hint="eastAsia" w:ascii="仿宋" w:hAnsi="仿宋" w:eastAsia="仿宋" w:cs="仿宋"/>
          <w:kern w:val="1"/>
          <w:sz w:val="24"/>
        </w:rPr>
        <w:t>符合以上投标资格要求且有意参加单位，在投标申请截止期前，将以下相关证明资料扫描发至招标公告指定电子邮箱并告知联系人（原件递交投标文件时一并提交）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（1）投标申请书（需盖公章原件）、投标人信息表（需盖公章原件）、投标人开票信息（需盖公章原件）。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（2）营业执照（复印件，原件备查）。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）法定代表人资格证明书及法人身份证复印件，如委托他人参加的，必须有法定代表人的委托书（原件）、单位介绍信（原件）和法定代表人（复印件）及被委托人身份证（原件、复印件）。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四、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投标申请书递交时间：</w:t>
      </w:r>
      <w:bookmarkStart w:id="0" w:name="_Hlk2273290"/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递交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</w:rPr>
        <w:t>投标申请书时间为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 xml:space="preserve"> 202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06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日 8：30 时至202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07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01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日17:30 时</w:t>
      </w:r>
      <w:bookmarkEnd w:id="0"/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</w:rPr>
        <w:t>（以电子邮件接收时间为准）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，逾期递交视同放弃资格。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五、</w:t>
      </w:r>
      <w:r>
        <w:rPr>
          <w:rFonts w:hint="eastAsia" w:ascii="仿宋" w:hAnsi="仿宋" w:eastAsia="仿宋" w:cs="仿宋"/>
          <w:kern w:val="1"/>
          <w:sz w:val="24"/>
        </w:rPr>
        <w:t>资质审核：对所有提交报名申请的单位进行审核后，向所有投标报名的单位发出投标报名回函,同时向审核通过的单位发布招标文件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。</w:t>
      </w:r>
      <w:bookmarkStart w:id="1" w:name="_GoBack"/>
      <w:bookmarkEnd w:id="1"/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投标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地址</w:t>
      </w:r>
      <w:r>
        <w:rPr>
          <w:rFonts w:hint="eastAsia" w:ascii="仿宋" w:hAnsi="仿宋" w:eastAsia="仿宋" w:cs="仿宋"/>
          <w:kern w:val="1"/>
          <w:sz w:val="24"/>
        </w:rPr>
        <w:t>：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湖南省长沙市雨花区韶山南路239号湖南路桥集团2号办公楼402室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联系人：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邹雨桐</w:t>
      </w:r>
      <w:r>
        <w:rPr>
          <w:rFonts w:hint="eastAsia" w:ascii="仿宋" w:hAnsi="仿宋" w:eastAsia="仿宋" w:cs="仿宋"/>
          <w:kern w:val="1"/>
          <w:sz w:val="24"/>
        </w:rPr>
        <w:t>； 电话：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19119253114</w:t>
      </w:r>
      <w:r>
        <w:rPr>
          <w:rFonts w:hint="eastAsia" w:ascii="仿宋" w:hAnsi="仿宋" w:eastAsia="仿宋" w:cs="仿宋"/>
          <w:kern w:val="1"/>
          <w:sz w:val="24"/>
        </w:rPr>
        <w:t>； E-mail：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"mailto:1011313284@qq.com%20"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6"/>
          <w:rFonts w:hint="eastAsia" w:ascii="仿宋" w:hAnsi="仿宋" w:eastAsia="仿宋" w:cs="仿宋"/>
          <w:kern w:val="1"/>
          <w:sz w:val="24"/>
          <w:lang w:val="en-US" w:eastAsia="zh-CN"/>
        </w:rPr>
        <w:t>870274989</w:t>
      </w:r>
      <w:r>
        <w:rPr>
          <w:rStyle w:val="6"/>
          <w:rFonts w:hint="eastAsia" w:ascii="仿宋" w:hAnsi="仿宋" w:eastAsia="仿宋" w:cs="仿宋"/>
          <w:kern w:val="1"/>
          <w:sz w:val="24"/>
        </w:rPr>
        <w:t xml:space="preserve">@qq.com </w:t>
      </w:r>
      <w:r>
        <w:rPr>
          <w:rStyle w:val="6"/>
          <w:rFonts w:hint="eastAsia" w:ascii="仿宋" w:hAnsi="仿宋" w:eastAsia="仿宋" w:cs="仿宋"/>
          <w:kern w:val="1"/>
          <w:sz w:val="24"/>
        </w:rPr>
        <w:fldChar w:fldCharType="end"/>
      </w:r>
    </w:p>
    <w:p>
      <w:pPr>
        <w:tabs>
          <w:tab w:val="left" w:pos="993"/>
        </w:tabs>
        <w:spacing w:line="360" w:lineRule="auto"/>
        <w:ind w:left="425"/>
        <w:jc w:val="left"/>
        <w:rPr>
          <w:rFonts w:hint="eastAsia" w:ascii="仿宋" w:hAnsi="仿宋" w:eastAsia="仿宋" w:cs="仿宋"/>
          <w:kern w:val="1"/>
          <w:sz w:val="24"/>
          <w:u w:val="single"/>
        </w:rPr>
      </w:pPr>
    </w:p>
    <w:p>
      <w:pPr>
        <w:spacing w:line="52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附件：投标申请书</w:t>
      </w:r>
    </w:p>
    <w:p>
      <w:pPr>
        <w:tabs>
          <w:tab w:val="left" w:pos="993"/>
        </w:tabs>
        <w:spacing w:line="360" w:lineRule="auto"/>
        <w:ind w:left="425"/>
        <w:jc w:val="left"/>
        <w:rPr>
          <w:rFonts w:hint="eastAsia" w:ascii="仿宋" w:hAnsi="仿宋" w:eastAsia="仿宋" w:cs="仿宋"/>
          <w:kern w:val="1"/>
          <w:sz w:val="24"/>
          <w:u w:val="single"/>
        </w:rPr>
      </w:pPr>
    </w:p>
    <w:p>
      <w:pPr>
        <w:spacing w:line="360" w:lineRule="auto"/>
        <w:ind w:right="480" w:firstLine="4080" w:firstLineChars="1700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湖南路桥建设集团有限责任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公司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三分公司</w:t>
      </w:r>
    </w:p>
    <w:p>
      <w:pPr>
        <w:spacing w:line="360" w:lineRule="auto"/>
        <w:ind w:right="480" w:firstLine="5102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</w:rPr>
        <w:t xml:space="preserve">          202</w:t>
      </w:r>
      <w:r>
        <w:rPr>
          <w:rFonts w:hint="eastAsia" w:ascii="仿宋" w:hAnsi="仿宋" w:eastAsia="仿宋" w:cs="仿宋"/>
          <w:kern w:val="1"/>
          <w:lang w:val="en-US" w:eastAsia="zh-CN"/>
        </w:rPr>
        <w:t>3</w:t>
      </w:r>
      <w:r>
        <w:rPr>
          <w:rFonts w:hint="eastAsia" w:ascii="仿宋" w:hAnsi="仿宋" w:eastAsia="仿宋" w:cs="仿宋"/>
          <w:kern w:val="1"/>
        </w:rPr>
        <w:t>年</w:t>
      </w:r>
      <w:r>
        <w:rPr>
          <w:rFonts w:hint="eastAsia" w:ascii="仿宋" w:hAnsi="仿宋" w:eastAsia="仿宋" w:cs="仿宋"/>
          <w:kern w:val="1"/>
          <w:lang w:val="en-US" w:eastAsia="zh-CN"/>
        </w:rPr>
        <w:t>06</w:t>
      </w:r>
      <w:r>
        <w:rPr>
          <w:rFonts w:hint="eastAsia" w:ascii="仿宋" w:hAnsi="仿宋" w:eastAsia="仿宋" w:cs="仿宋"/>
          <w:kern w:val="1"/>
        </w:rPr>
        <w:t>月</w:t>
      </w:r>
      <w:r>
        <w:rPr>
          <w:rFonts w:hint="eastAsia" w:ascii="仿宋" w:hAnsi="仿宋" w:eastAsia="仿宋" w:cs="仿宋"/>
          <w:kern w:val="1"/>
          <w:lang w:val="en-US" w:eastAsia="zh-CN"/>
        </w:rPr>
        <w:t>25</w:t>
      </w:r>
      <w:r>
        <w:rPr>
          <w:rFonts w:hint="eastAsia" w:ascii="仿宋" w:hAnsi="仿宋" w:eastAsia="仿宋" w:cs="仿宋"/>
          <w:kern w:val="1"/>
        </w:rPr>
        <w:t>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gyZWRjMWM5ZGNiMDcyYTBhYWJiYjViNDNiNzk2NGYifQ=="/>
  </w:docVars>
  <w:rsids>
    <w:rsidRoot w:val="4F79296B"/>
    <w:rsid w:val="00011E0B"/>
    <w:rsid w:val="00052005"/>
    <w:rsid w:val="00080ED6"/>
    <w:rsid w:val="000828DB"/>
    <w:rsid w:val="00097493"/>
    <w:rsid w:val="000C47F5"/>
    <w:rsid w:val="000C6A6A"/>
    <w:rsid w:val="00137CF9"/>
    <w:rsid w:val="00175BCC"/>
    <w:rsid w:val="001F6036"/>
    <w:rsid w:val="001F60DF"/>
    <w:rsid w:val="002226B5"/>
    <w:rsid w:val="00261DF6"/>
    <w:rsid w:val="00276600"/>
    <w:rsid w:val="002C497F"/>
    <w:rsid w:val="00300F0C"/>
    <w:rsid w:val="003479EF"/>
    <w:rsid w:val="00353C8D"/>
    <w:rsid w:val="003E291D"/>
    <w:rsid w:val="00423A29"/>
    <w:rsid w:val="0042687B"/>
    <w:rsid w:val="0044458C"/>
    <w:rsid w:val="004A47F1"/>
    <w:rsid w:val="005C1C83"/>
    <w:rsid w:val="006526CF"/>
    <w:rsid w:val="00693753"/>
    <w:rsid w:val="00760319"/>
    <w:rsid w:val="0076192A"/>
    <w:rsid w:val="00837B30"/>
    <w:rsid w:val="0087367D"/>
    <w:rsid w:val="00887D1D"/>
    <w:rsid w:val="009A6C2A"/>
    <w:rsid w:val="00A45909"/>
    <w:rsid w:val="00B71472"/>
    <w:rsid w:val="00BF1F08"/>
    <w:rsid w:val="00C20873"/>
    <w:rsid w:val="00C4116B"/>
    <w:rsid w:val="00C97892"/>
    <w:rsid w:val="00CA695F"/>
    <w:rsid w:val="00DB613F"/>
    <w:rsid w:val="00DE53A6"/>
    <w:rsid w:val="00DF1EAC"/>
    <w:rsid w:val="00E96B98"/>
    <w:rsid w:val="00F14693"/>
    <w:rsid w:val="00F517FF"/>
    <w:rsid w:val="00FB261D"/>
    <w:rsid w:val="00FD346B"/>
    <w:rsid w:val="010E63FF"/>
    <w:rsid w:val="01547B39"/>
    <w:rsid w:val="016244D6"/>
    <w:rsid w:val="01EA21DA"/>
    <w:rsid w:val="025A5F53"/>
    <w:rsid w:val="02DD043B"/>
    <w:rsid w:val="033A6AED"/>
    <w:rsid w:val="035B7944"/>
    <w:rsid w:val="03726293"/>
    <w:rsid w:val="03734292"/>
    <w:rsid w:val="03C35F21"/>
    <w:rsid w:val="04AD7C97"/>
    <w:rsid w:val="04F9153D"/>
    <w:rsid w:val="051A3C05"/>
    <w:rsid w:val="05400922"/>
    <w:rsid w:val="05B81085"/>
    <w:rsid w:val="05F77B71"/>
    <w:rsid w:val="069475A9"/>
    <w:rsid w:val="07404ECB"/>
    <w:rsid w:val="079D1C27"/>
    <w:rsid w:val="07E7202D"/>
    <w:rsid w:val="081C2DA0"/>
    <w:rsid w:val="08462D25"/>
    <w:rsid w:val="086621BA"/>
    <w:rsid w:val="08CF4BFB"/>
    <w:rsid w:val="092D598B"/>
    <w:rsid w:val="09B074DA"/>
    <w:rsid w:val="0A121813"/>
    <w:rsid w:val="0A2817CB"/>
    <w:rsid w:val="0AE9417E"/>
    <w:rsid w:val="0AEA0D57"/>
    <w:rsid w:val="0B114E7D"/>
    <w:rsid w:val="0BBA70D8"/>
    <w:rsid w:val="0BCF6436"/>
    <w:rsid w:val="0C6D4C52"/>
    <w:rsid w:val="0C93653C"/>
    <w:rsid w:val="0CBC5E29"/>
    <w:rsid w:val="0D611BD6"/>
    <w:rsid w:val="0D853EA0"/>
    <w:rsid w:val="0DA31F9A"/>
    <w:rsid w:val="0DC837D2"/>
    <w:rsid w:val="0EBD215C"/>
    <w:rsid w:val="0F065603"/>
    <w:rsid w:val="10932C01"/>
    <w:rsid w:val="117E6D93"/>
    <w:rsid w:val="121A0C04"/>
    <w:rsid w:val="130227EF"/>
    <w:rsid w:val="131B5647"/>
    <w:rsid w:val="132E33F1"/>
    <w:rsid w:val="13D90DAD"/>
    <w:rsid w:val="13DF43D2"/>
    <w:rsid w:val="13FC3247"/>
    <w:rsid w:val="14013940"/>
    <w:rsid w:val="142D25C9"/>
    <w:rsid w:val="15224712"/>
    <w:rsid w:val="160F06F3"/>
    <w:rsid w:val="165D1E58"/>
    <w:rsid w:val="16924128"/>
    <w:rsid w:val="16FD7A81"/>
    <w:rsid w:val="1796334C"/>
    <w:rsid w:val="18787AD6"/>
    <w:rsid w:val="18C1132F"/>
    <w:rsid w:val="18CF52F7"/>
    <w:rsid w:val="18E67A94"/>
    <w:rsid w:val="19253D08"/>
    <w:rsid w:val="197F2AE2"/>
    <w:rsid w:val="19BE4B1C"/>
    <w:rsid w:val="1ACF2E4F"/>
    <w:rsid w:val="1B022F48"/>
    <w:rsid w:val="1D184242"/>
    <w:rsid w:val="1D870F4D"/>
    <w:rsid w:val="1DA65C67"/>
    <w:rsid w:val="1DB660AF"/>
    <w:rsid w:val="1DF46207"/>
    <w:rsid w:val="1E195FF2"/>
    <w:rsid w:val="1E5A3633"/>
    <w:rsid w:val="1E88336A"/>
    <w:rsid w:val="1F3340F0"/>
    <w:rsid w:val="1F3E2DF1"/>
    <w:rsid w:val="1F445B19"/>
    <w:rsid w:val="1F581540"/>
    <w:rsid w:val="1FDC290B"/>
    <w:rsid w:val="20757D7E"/>
    <w:rsid w:val="21201201"/>
    <w:rsid w:val="21821CC3"/>
    <w:rsid w:val="22576F80"/>
    <w:rsid w:val="23C278CB"/>
    <w:rsid w:val="23EE42E8"/>
    <w:rsid w:val="25434B63"/>
    <w:rsid w:val="257A07BD"/>
    <w:rsid w:val="258D3481"/>
    <w:rsid w:val="26BF3B3B"/>
    <w:rsid w:val="26E26E01"/>
    <w:rsid w:val="289702DB"/>
    <w:rsid w:val="28C5343B"/>
    <w:rsid w:val="28D1700A"/>
    <w:rsid w:val="291E3A27"/>
    <w:rsid w:val="29BC50BA"/>
    <w:rsid w:val="2ABD664F"/>
    <w:rsid w:val="2B44187A"/>
    <w:rsid w:val="2B486CD1"/>
    <w:rsid w:val="2CC80A1C"/>
    <w:rsid w:val="2DEF3128"/>
    <w:rsid w:val="2DFC4693"/>
    <w:rsid w:val="2ECB3F94"/>
    <w:rsid w:val="2EDF028B"/>
    <w:rsid w:val="2F050E7C"/>
    <w:rsid w:val="2FC16953"/>
    <w:rsid w:val="2FD67A0A"/>
    <w:rsid w:val="305F41AD"/>
    <w:rsid w:val="307B366B"/>
    <w:rsid w:val="30D16C82"/>
    <w:rsid w:val="311521F4"/>
    <w:rsid w:val="31DA23B8"/>
    <w:rsid w:val="31F21E83"/>
    <w:rsid w:val="31F70FA8"/>
    <w:rsid w:val="326D0765"/>
    <w:rsid w:val="34016176"/>
    <w:rsid w:val="358446AD"/>
    <w:rsid w:val="3586192A"/>
    <w:rsid w:val="35AA25CB"/>
    <w:rsid w:val="35FB0AEC"/>
    <w:rsid w:val="36811BEE"/>
    <w:rsid w:val="371129A8"/>
    <w:rsid w:val="377D10A8"/>
    <w:rsid w:val="379C6236"/>
    <w:rsid w:val="37A55358"/>
    <w:rsid w:val="37EF1BC4"/>
    <w:rsid w:val="38242AA2"/>
    <w:rsid w:val="383074A2"/>
    <w:rsid w:val="38566BD0"/>
    <w:rsid w:val="38601CC7"/>
    <w:rsid w:val="39446579"/>
    <w:rsid w:val="39492004"/>
    <w:rsid w:val="3AAA3695"/>
    <w:rsid w:val="3AED5A60"/>
    <w:rsid w:val="3B425250"/>
    <w:rsid w:val="3B4911AE"/>
    <w:rsid w:val="3B5D5916"/>
    <w:rsid w:val="3BB51FD7"/>
    <w:rsid w:val="3CC451F8"/>
    <w:rsid w:val="3D801C70"/>
    <w:rsid w:val="3E8C4092"/>
    <w:rsid w:val="3EC3204C"/>
    <w:rsid w:val="3EDA0260"/>
    <w:rsid w:val="3F265386"/>
    <w:rsid w:val="3F3F4CCB"/>
    <w:rsid w:val="406027F3"/>
    <w:rsid w:val="40746771"/>
    <w:rsid w:val="40900EA9"/>
    <w:rsid w:val="40F70156"/>
    <w:rsid w:val="417C2E76"/>
    <w:rsid w:val="42822BF1"/>
    <w:rsid w:val="42827F4C"/>
    <w:rsid w:val="42D828D5"/>
    <w:rsid w:val="430F7026"/>
    <w:rsid w:val="431E73EA"/>
    <w:rsid w:val="435F25D1"/>
    <w:rsid w:val="43AE7C09"/>
    <w:rsid w:val="43B93084"/>
    <w:rsid w:val="44774787"/>
    <w:rsid w:val="448321B6"/>
    <w:rsid w:val="44872102"/>
    <w:rsid w:val="450074AF"/>
    <w:rsid w:val="45405539"/>
    <w:rsid w:val="46514CB8"/>
    <w:rsid w:val="46E8785A"/>
    <w:rsid w:val="47E511C9"/>
    <w:rsid w:val="48881C5B"/>
    <w:rsid w:val="48AD4F1D"/>
    <w:rsid w:val="49F85DC4"/>
    <w:rsid w:val="4A5E09A2"/>
    <w:rsid w:val="4A84023D"/>
    <w:rsid w:val="4AC1474A"/>
    <w:rsid w:val="4B967019"/>
    <w:rsid w:val="4D5D718D"/>
    <w:rsid w:val="4D84339E"/>
    <w:rsid w:val="4DB31ECD"/>
    <w:rsid w:val="4E425A81"/>
    <w:rsid w:val="4E6C6830"/>
    <w:rsid w:val="4E6E2353"/>
    <w:rsid w:val="4EA03AE2"/>
    <w:rsid w:val="4EDE74F7"/>
    <w:rsid w:val="4EF73E34"/>
    <w:rsid w:val="4EF978E5"/>
    <w:rsid w:val="4F79296B"/>
    <w:rsid w:val="4FA03FB2"/>
    <w:rsid w:val="500D0D00"/>
    <w:rsid w:val="50704E97"/>
    <w:rsid w:val="51F53F66"/>
    <w:rsid w:val="52447535"/>
    <w:rsid w:val="52581319"/>
    <w:rsid w:val="52C50DE4"/>
    <w:rsid w:val="53411D0A"/>
    <w:rsid w:val="541B1FD2"/>
    <w:rsid w:val="543D36F9"/>
    <w:rsid w:val="54995A75"/>
    <w:rsid w:val="54C3154D"/>
    <w:rsid w:val="55203E2D"/>
    <w:rsid w:val="55687859"/>
    <w:rsid w:val="5569275C"/>
    <w:rsid w:val="557405CF"/>
    <w:rsid w:val="55C0633B"/>
    <w:rsid w:val="56961138"/>
    <w:rsid w:val="56A070C3"/>
    <w:rsid w:val="56D67367"/>
    <w:rsid w:val="5758680C"/>
    <w:rsid w:val="57723BD7"/>
    <w:rsid w:val="58422EA3"/>
    <w:rsid w:val="58806C79"/>
    <w:rsid w:val="58D236A3"/>
    <w:rsid w:val="59A76A9E"/>
    <w:rsid w:val="59B9531C"/>
    <w:rsid w:val="59E87B32"/>
    <w:rsid w:val="59FD68C9"/>
    <w:rsid w:val="5A2A0994"/>
    <w:rsid w:val="5A3E567A"/>
    <w:rsid w:val="5A4531F6"/>
    <w:rsid w:val="5BB1267D"/>
    <w:rsid w:val="5CC47194"/>
    <w:rsid w:val="5CFE5858"/>
    <w:rsid w:val="5D4B5020"/>
    <w:rsid w:val="5DA42A14"/>
    <w:rsid w:val="5F846D89"/>
    <w:rsid w:val="5FAF7CAD"/>
    <w:rsid w:val="5FB5554A"/>
    <w:rsid w:val="60E86205"/>
    <w:rsid w:val="610C393C"/>
    <w:rsid w:val="610E4393"/>
    <w:rsid w:val="622B6CB5"/>
    <w:rsid w:val="62956493"/>
    <w:rsid w:val="635B6E5A"/>
    <w:rsid w:val="63683C45"/>
    <w:rsid w:val="64E32C05"/>
    <w:rsid w:val="653943B9"/>
    <w:rsid w:val="65A33702"/>
    <w:rsid w:val="65DB06A7"/>
    <w:rsid w:val="65ED66F0"/>
    <w:rsid w:val="66011424"/>
    <w:rsid w:val="661D6959"/>
    <w:rsid w:val="664E1154"/>
    <w:rsid w:val="669F10CA"/>
    <w:rsid w:val="675A4715"/>
    <w:rsid w:val="67EF0387"/>
    <w:rsid w:val="68837C93"/>
    <w:rsid w:val="68BC261C"/>
    <w:rsid w:val="68CC46E1"/>
    <w:rsid w:val="68E60CF4"/>
    <w:rsid w:val="696E4647"/>
    <w:rsid w:val="69D12A24"/>
    <w:rsid w:val="6A280AA7"/>
    <w:rsid w:val="6ABD1F99"/>
    <w:rsid w:val="6B1E4046"/>
    <w:rsid w:val="6B962E7E"/>
    <w:rsid w:val="6C674105"/>
    <w:rsid w:val="6C6A69AE"/>
    <w:rsid w:val="6D0C5802"/>
    <w:rsid w:val="6D4665F5"/>
    <w:rsid w:val="6D535020"/>
    <w:rsid w:val="6D7A018B"/>
    <w:rsid w:val="6D8A5945"/>
    <w:rsid w:val="6DE441D8"/>
    <w:rsid w:val="6DFF74A7"/>
    <w:rsid w:val="6E2C466B"/>
    <w:rsid w:val="6EBF6197"/>
    <w:rsid w:val="6EDC69F1"/>
    <w:rsid w:val="702213C0"/>
    <w:rsid w:val="708E315D"/>
    <w:rsid w:val="7208676D"/>
    <w:rsid w:val="72F271D9"/>
    <w:rsid w:val="73A72DFD"/>
    <w:rsid w:val="73B40E1E"/>
    <w:rsid w:val="744A2D85"/>
    <w:rsid w:val="745F25C9"/>
    <w:rsid w:val="74BF5C61"/>
    <w:rsid w:val="74F43E71"/>
    <w:rsid w:val="76950F49"/>
    <w:rsid w:val="76D7406B"/>
    <w:rsid w:val="773A5543"/>
    <w:rsid w:val="77633EC7"/>
    <w:rsid w:val="78221D8A"/>
    <w:rsid w:val="79457DEF"/>
    <w:rsid w:val="79C508F6"/>
    <w:rsid w:val="7AE82128"/>
    <w:rsid w:val="7AEF4BD8"/>
    <w:rsid w:val="7B3B236A"/>
    <w:rsid w:val="7BB47A66"/>
    <w:rsid w:val="7BB95B26"/>
    <w:rsid w:val="7BBB3E95"/>
    <w:rsid w:val="7BC167E5"/>
    <w:rsid w:val="7BCA5D04"/>
    <w:rsid w:val="7C5F6E8C"/>
    <w:rsid w:val="7D043441"/>
    <w:rsid w:val="7D7A4342"/>
    <w:rsid w:val="7DFF1C54"/>
    <w:rsid w:val="7E2615FF"/>
    <w:rsid w:val="7EC21C46"/>
    <w:rsid w:val="7F0443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950</Words>
  <Characters>1054</Characters>
  <Lines>9</Lines>
  <Paragraphs>2</Paragraphs>
  <TotalTime>0</TotalTime>
  <ScaleCrop>false</ScaleCrop>
  <LinksUpToDate>false</LinksUpToDate>
  <CharactersWithSpaces>1081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2019-05-18T03:05:00Z</dcterms:created>
  <dc:creator>Administrator</dc:creator>
  <cp:lastModifiedBy>nine</cp:lastModifiedBy>
  <cp:lastPrinted>2021-09-03T02:52:00Z</cp:lastPrinted>
  <dcterms:modified xsi:type="dcterms:W3CDTF">2023-06-25T03:14:18Z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306AB9B471504E2799DF8AD483BC1F1B</vt:lpwstr>
  </property>
</Properties>
</file>